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2D" w:rsidRPr="00DA7840" w:rsidRDefault="002630E7" w:rsidP="00DF7D67">
      <w:pPr>
        <w:pStyle w:val="Nadpis1"/>
        <w:spacing w:before="0" w:after="0"/>
        <w:rPr>
          <w:rFonts w:ascii="Cambria" w:hAnsi="Cambria" w:cs="Arial"/>
          <w:lang w:val="en-GB"/>
        </w:rPr>
      </w:pPr>
      <w:r>
        <w:rPr>
          <w:rFonts w:ascii="Cambria" w:hAnsi="Cambr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.95pt;margin-top:-45.15pt;width:175.8pt;height:71.05pt;z-index:251659264">
            <v:imagedata r:id="rId8" o:title="uzitnaENG"/>
          </v:shape>
        </w:pict>
      </w:r>
    </w:p>
    <w:p w:rsidR="00147B2D" w:rsidRDefault="00147B2D" w:rsidP="00DF7D67">
      <w:pPr>
        <w:jc w:val="center"/>
        <w:rPr>
          <w:rFonts w:ascii="Cambria" w:hAnsi="Cambria"/>
          <w:b/>
          <w:color w:val="FF0000"/>
        </w:rPr>
      </w:pPr>
    </w:p>
    <w:p w:rsidR="00147B2D" w:rsidRPr="00DA7840" w:rsidRDefault="00147B2D" w:rsidP="00DF7D67">
      <w:pPr>
        <w:jc w:val="center"/>
        <w:rPr>
          <w:rFonts w:ascii="Cambria" w:hAnsi="Cambria"/>
          <w:b/>
          <w:color w:val="FF0000"/>
        </w:rPr>
      </w:pPr>
      <w:r w:rsidRPr="00DA7840">
        <w:rPr>
          <w:rFonts w:ascii="Cambria" w:hAnsi="Cambria"/>
          <w:b/>
          <w:color w:val="FF0000"/>
        </w:rPr>
        <w:t>Academic Visitor Application 20</w:t>
      </w:r>
      <w:r w:rsidRPr="007765AF">
        <w:rPr>
          <w:rFonts w:ascii="Cambria" w:hAnsi="Cambria"/>
          <w:b/>
          <w:color w:val="FF000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7765AF">
        <w:rPr>
          <w:rFonts w:ascii="Cambria" w:hAnsi="Cambria"/>
          <w:b/>
          <w:color w:val="FF0000"/>
        </w:rPr>
        <w:instrText xml:space="preserve"> FORMTEXT </w:instrText>
      </w:r>
      <w:r w:rsidRPr="007765AF">
        <w:rPr>
          <w:rFonts w:ascii="Cambria" w:hAnsi="Cambria"/>
          <w:b/>
          <w:color w:val="FF0000"/>
        </w:rPr>
      </w:r>
      <w:r w:rsidRPr="007765AF">
        <w:rPr>
          <w:rFonts w:ascii="Cambria" w:hAnsi="Cambria"/>
          <w:b/>
          <w:color w:val="FF0000"/>
        </w:rPr>
        <w:fldChar w:fldCharType="separate"/>
      </w:r>
      <w:bookmarkStart w:id="0" w:name="_GoBack"/>
      <w:r w:rsidR="007765AF">
        <w:rPr>
          <w:rFonts w:ascii="Cambria" w:hAnsi="Cambria"/>
          <w:b/>
          <w:color w:val="FF0000"/>
        </w:rPr>
        <w:t> </w:t>
      </w:r>
      <w:r w:rsidR="007765AF">
        <w:rPr>
          <w:rFonts w:ascii="Cambria" w:hAnsi="Cambria"/>
          <w:b/>
          <w:color w:val="FF0000"/>
        </w:rPr>
        <w:t> </w:t>
      </w:r>
      <w:bookmarkEnd w:id="0"/>
      <w:r w:rsidRPr="007765AF">
        <w:rPr>
          <w:rFonts w:ascii="Cambria" w:hAnsi="Cambria"/>
          <w:b/>
          <w:color w:val="FF0000"/>
        </w:rPr>
        <w:fldChar w:fldCharType="end"/>
      </w:r>
    </w:p>
    <w:p w:rsidR="00147B2D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proofErr w:type="gramStart"/>
      <w:r w:rsidRPr="00DA7840">
        <w:rPr>
          <w:rFonts w:ascii="Cambria" w:hAnsi="Cambria" w:cs="Arial"/>
          <w:sz w:val="22"/>
          <w:szCs w:val="22"/>
          <w:lang w:val="en-GB"/>
        </w:rPr>
        <w:t>for</w:t>
      </w:r>
      <w:proofErr w:type="gramEnd"/>
      <w:r w:rsidRPr="00DA7840">
        <w:rPr>
          <w:rFonts w:ascii="Cambria" w:hAnsi="Cambria" w:cs="Arial"/>
          <w:sz w:val="22"/>
          <w:szCs w:val="22"/>
          <w:lang w:val="en-GB"/>
        </w:rPr>
        <w:t xml:space="preserve"> a teaching/research stay in the framework of the Inter-University Agreement between</w:t>
      </w:r>
    </w:p>
    <w:p w:rsidR="00147B2D" w:rsidRPr="00DA7840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Charles University, C</w:t>
      </w:r>
      <w:r>
        <w:rPr>
          <w:rFonts w:ascii="Cambria" w:hAnsi="Cambria" w:cs="Arial"/>
          <w:sz w:val="22"/>
          <w:szCs w:val="22"/>
          <w:lang w:val="en-GB"/>
        </w:rPr>
        <w:t>zech Republic</w:t>
      </w:r>
      <w:r w:rsidRPr="00DA7840">
        <w:rPr>
          <w:rFonts w:ascii="Cambria" w:hAnsi="Cambria" w:cs="Arial"/>
          <w:sz w:val="22"/>
          <w:szCs w:val="22"/>
          <w:lang w:val="en-GB"/>
        </w:rPr>
        <w:t xml:space="preserve"> and </w:t>
      </w:r>
      <w:r w:rsidRPr="007765AF">
        <w:rPr>
          <w:rFonts w:ascii="Cambria" w:hAnsi="Cambria"/>
          <w:b/>
          <w:color w:val="FF0000"/>
          <w:sz w:val="24"/>
        </w:rPr>
        <w:fldChar w:fldCharType="begin">
          <w:ffData>
            <w:name w:val="Text1"/>
            <w:enabled/>
            <w:calcOnExit w:val="0"/>
            <w:textInput>
              <w:default w:val="Jan"/>
            </w:textInput>
          </w:ffData>
        </w:fldChar>
      </w:r>
      <w:r w:rsidRPr="007765AF">
        <w:rPr>
          <w:rFonts w:ascii="Cambria" w:hAnsi="Cambria"/>
          <w:b/>
          <w:color w:val="FF0000"/>
          <w:sz w:val="24"/>
        </w:rPr>
        <w:instrText xml:space="preserve"> FORMTEXT </w:instrText>
      </w:r>
      <w:r w:rsidRPr="007765AF">
        <w:rPr>
          <w:rFonts w:ascii="Cambria" w:hAnsi="Cambria"/>
          <w:b/>
          <w:color w:val="FF0000"/>
          <w:sz w:val="24"/>
        </w:rPr>
      </w:r>
      <w:r w:rsidRPr="007765AF">
        <w:rPr>
          <w:rFonts w:ascii="Cambria" w:hAnsi="Cambria"/>
          <w:b/>
          <w:color w:val="FF0000"/>
          <w:sz w:val="24"/>
        </w:rPr>
        <w:fldChar w:fldCharType="separate"/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Pr="007765AF">
        <w:rPr>
          <w:rFonts w:ascii="Cambria" w:hAnsi="Cambria"/>
          <w:b/>
          <w:color w:val="FF0000"/>
          <w:sz w:val="24"/>
        </w:rPr>
        <w:fldChar w:fldCharType="end"/>
      </w:r>
    </w:p>
    <w:p w:rsidR="00147B2D" w:rsidRPr="00DA7840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p w:rsidR="00147B2D" w:rsidRPr="00DA7840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158" w:type="dxa"/>
        <w:tblLayout w:type="fixed"/>
        <w:tblLook w:val="01E0" w:firstRow="1" w:lastRow="1" w:firstColumn="1" w:lastColumn="1" w:noHBand="0" w:noVBand="0"/>
      </w:tblPr>
      <w:tblGrid>
        <w:gridCol w:w="675"/>
        <w:gridCol w:w="3796"/>
        <w:gridCol w:w="5687"/>
      </w:tblGrid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1.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Applicant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DF7D67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Title, name, sur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name(s): </w:t>
            </w:r>
          </w:p>
        </w:tc>
        <w:bookmarkStart w:id="1" w:name="Text1"/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Jan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DF7D67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Gender: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Male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Zaškrtávací1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2630E7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2630E7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 xml:space="preserve">Female </w:t>
            </w:r>
            <w:bookmarkStart w:id="3" w:name="Zaškrtávací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2630E7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2630E7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Date of birth:</w:t>
            </w:r>
          </w:p>
        </w:tc>
        <w:bookmarkStart w:id="4" w:name="Text3"/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4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Languages spoken: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Home address:                              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5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6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E-mail: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7"/>
          </w:p>
        </w:tc>
      </w:tr>
      <w:tr w:rsidR="00147B2D" w:rsidRPr="007354BF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Address:</w:t>
            </w:r>
          </w:p>
        </w:tc>
        <w:tc>
          <w:tcPr>
            <w:tcW w:w="5687" w:type="dxa"/>
            <w:shd w:val="clear" w:color="auto" w:fill="auto"/>
          </w:tcPr>
          <w:p w:rsidR="00147B2D" w:rsidRPr="007354BF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354BF">
              <w:rPr>
                <w:rFonts w:ascii="Cambria" w:hAnsi="Cambria" w:cs="Arial"/>
                <w:i/>
                <w:noProof/>
                <w:sz w:val="22"/>
                <w:szCs w:val="22"/>
                <w:lang w:val="de-DE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7354BF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Academic degree and position held:</w:t>
            </w:r>
          </w:p>
        </w:tc>
        <w:bookmarkStart w:id="8" w:name="Text2"/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8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Ph.D. student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2630E7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2630E7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2630E7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2630E7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2.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58724F">
              <w:rPr>
                <w:rFonts w:ascii="Cambria" w:hAnsi="Cambria" w:cs="Arial"/>
                <w:b/>
                <w:sz w:val="22"/>
                <w:szCs w:val="22"/>
                <w:lang w:val="en-GB"/>
              </w:rPr>
              <w:t>Receiving institution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9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9304F7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Research partner</w:t>
            </w:r>
            <w:r w:rsidR="00147B2D" w:rsidRPr="00DA7840"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0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E-mail: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3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Objectives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Theme/Project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Activities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to be carried out: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Added value of the mobility: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4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A65248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A65248">
              <w:rPr>
                <w:rFonts w:ascii="Cambria" w:hAnsi="Cambria" w:cs="Arial"/>
                <w:b/>
                <w:sz w:val="22"/>
                <w:szCs w:val="22"/>
                <w:lang w:val="en-GB"/>
              </w:rPr>
              <w:t>Details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Length of stay (in days/months):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2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Proposed date of visit: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Accommodation needed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2630E7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2630E7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2630E7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2630E7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</w:tbl>
    <w:p w:rsidR="00147B2D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287"/>
        <w:gridCol w:w="3214"/>
        <w:gridCol w:w="287"/>
        <w:gridCol w:w="3139"/>
      </w:tblGrid>
      <w:tr w:rsidR="00CB51ED" w:rsidRPr="00B36393" w:rsidTr="007765AF">
        <w:tc>
          <w:tcPr>
            <w:tcW w:w="310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7765AF" w:rsidRPr="00B36393" w:rsidRDefault="007765AF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CB51ED" w:rsidRPr="00B36393" w:rsidTr="007765AF">
        <w:tc>
          <w:tcPr>
            <w:tcW w:w="310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Pr="00B36393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Applicant </w:t>
            </w:r>
          </w:p>
          <w:p w:rsidR="00833856" w:rsidRPr="00B36393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2F47A5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Head of the Department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/Ins</w:t>
            </w:r>
            <w:r w:rsidR="0038662F">
              <w:rPr>
                <w:rFonts w:ascii="Cambria" w:hAnsi="Cambria" w:cs="Arial"/>
                <w:sz w:val="22"/>
                <w:szCs w:val="22"/>
                <w:lang w:val="en-GB"/>
              </w:rPr>
              <w:t>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itute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Signature of the Vice-Dean for International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 Relations</w:t>
            </w:r>
          </w:p>
          <w:p w:rsidR="00833856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181AFA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</w:tr>
    </w:tbl>
    <w:p w:rsidR="00C2428D" w:rsidRDefault="00C2428D" w:rsidP="007765AF"/>
    <w:sectPr w:rsidR="00C2428D" w:rsidSect="00D758A3">
      <w:headerReference w:type="default" r:id="rId9"/>
      <w:footerReference w:type="default" r:id="rId10"/>
      <w:pgSz w:w="11906" w:h="16838"/>
      <w:pgMar w:top="1418" w:right="1133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D67" w:rsidRDefault="00DF7D67" w:rsidP="00147B2D">
      <w:pPr>
        <w:spacing w:after="0" w:line="240" w:lineRule="auto"/>
      </w:pPr>
      <w:r>
        <w:separator/>
      </w:r>
    </w:p>
  </w:endnote>
  <w:endnote w:type="continuationSeparator" w:id="0">
    <w:p w:rsidR="00DF7D67" w:rsidRDefault="00DF7D67" w:rsidP="0014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D67" w:rsidRPr="00147B2D" w:rsidRDefault="00DF7D67" w:rsidP="00147B2D">
    <w:pPr>
      <w:pStyle w:val="Zpat"/>
      <w:jc w:val="right"/>
      <w:rPr>
        <w:rFonts w:ascii="Cambria" w:hAnsi="Cambria"/>
        <w:sz w:val="20"/>
      </w:rPr>
    </w:pPr>
    <w:r w:rsidRPr="00B36393">
      <w:rPr>
        <w:rFonts w:ascii="Cambria" w:hAnsi="Cambria"/>
        <w:sz w:val="20"/>
        <w:lang w:val="cs-CZ"/>
      </w:rPr>
      <w:t xml:space="preserve">Page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PAGE</w:instrText>
    </w:r>
    <w:r w:rsidRPr="00B36393">
      <w:rPr>
        <w:rFonts w:ascii="Cambria" w:hAnsi="Cambria"/>
        <w:b/>
        <w:bCs/>
        <w:sz w:val="20"/>
      </w:rPr>
      <w:fldChar w:fldCharType="separate"/>
    </w:r>
    <w:r w:rsidR="002630E7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  <w:r w:rsidRPr="00B36393">
      <w:rPr>
        <w:rFonts w:ascii="Cambria" w:hAnsi="Cambria"/>
        <w:b/>
        <w:bCs/>
        <w:sz w:val="20"/>
      </w:rPr>
      <w:t>of</w:t>
    </w:r>
    <w:r w:rsidRPr="00B36393">
      <w:rPr>
        <w:rFonts w:ascii="Cambria" w:hAnsi="Cambria"/>
        <w:sz w:val="20"/>
        <w:lang w:val="cs-CZ"/>
      </w:rPr>
      <w:t xml:space="preserve">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NUMPAGES</w:instrText>
    </w:r>
    <w:r w:rsidRPr="00B36393">
      <w:rPr>
        <w:rFonts w:ascii="Cambria" w:hAnsi="Cambria"/>
        <w:b/>
        <w:bCs/>
        <w:sz w:val="20"/>
      </w:rPr>
      <w:fldChar w:fldCharType="separate"/>
    </w:r>
    <w:r w:rsidR="002630E7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D67" w:rsidRDefault="00DF7D67" w:rsidP="00147B2D">
      <w:pPr>
        <w:spacing w:after="0" w:line="240" w:lineRule="auto"/>
      </w:pPr>
      <w:r>
        <w:separator/>
      </w:r>
    </w:p>
  </w:footnote>
  <w:footnote w:type="continuationSeparator" w:id="0">
    <w:p w:rsidR="00DF7D67" w:rsidRDefault="00DF7D67" w:rsidP="00147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D67" w:rsidRDefault="00DF7D67">
    <w:pPr>
      <w:pStyle w:val="Zhlav"/>
    </w:pPr>
  </w:p>
  <w:p w:rsidR="00DF7D67" w:rsidRDefault="00DF7D6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hDiidzH41Zd3BK0WGrQFRvcpppM=" w:salt="uyvcrz7/r9LEfrviQjJi0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2D"/>
    <w:rsid w:val="00147B2D"/>
    <w:rsid w:val="002630E7"/>
    <w:rsid w:val="0038662F"/>
    <w:rsid w:val="004F1A85"/>
    <w:rsid w:val="0060356B"/>
    <w:rsid w:val="007765AF"/>
    <w:rsid w:val="00833856"/>
    <w:rsid w:val="009304F7"/>
    <w:rsid w:val="009E5F34"/>
    <w:rsid w:val="00A30416"/>
    <w:rsid w:val="00A83739"/>
    <w:rsid w:val="00C2428D"/>
    <w:rsid w:val="00C96A57"/>
    <w:rsid w:val="00CB51ED"/>
    <w:rsid w:val="00CF6374"/>
    <w:rsid w:val="00D60C12"/>
    <w:rsid w:val="00D758A3"/>
    <w:rsid w:val="00D93E48"/>
    <w:rsid w:val="00DE1E84"/>
    <w:rsid w:val="00DF7D67"/>
    <w:rsid w:val="00EE35B5"/>
    <w:rsid w:val="00F335DA"/>
    <w:rsid w:val="00F4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3336B-AF59-413C-AF42-CFD20A573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16987A7A.dotm</Template>
  <TotalTime>2</TotalTime>
  <Pages>1</Pages>
  <Words>216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Skála Martin</dc:creator>
  <cp:lastModifiedBy>install</cp:lastModifiedBy>
  <cp:revision>3</cp:revision>
  <cp:lastPrinted>2018-09-18T08:54:00Z</cp:lastPrinted>
  <dcterms:created xsi:type="dcterms:W3CDTF">2018-09-18T09:05:00Z</dcterms:created>
  <dcterms:modified xsi:type="dcterms:W3CDTF">2018-09-18T09:06:00Z</dcterms:modified>
</cp:coreProperties>
</file>